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125" w:rsidRDefault="00014125" w:rsidP="0092532F">
      <w:pPr>
        <w:jc w:val="both"/>
        <w:rPr>
          <w:b/>
        </w:rPr>
      </w:pPr>
    </w:p>
    <w:p w:rsidR="004B668C" w:rsidRDefault="004B668C" w:rsidP="0092532F">
      <w:pPr>
        <w:jc w:val="both"/>
        <w:rPr>
          <w:b/>
        </w:rPr>
      </w:pPr>
    </w:p>
    <w:p w:rsidR="004B668C" w:rsidRDefault="004B668C" w:rsidP="0092532F">
      <w:pPr>
        <w:jc w:val="both"/>
        <w:rPr>
          <w:b/>
        </w:rPr>
      </w:pPr>
      <w:r>
        <w:rPr>
          <w:b/>
        </w:rPr>
        <w:t>Muster Widerrufsformular</w:t>
      </w:r>
    </w:p>
    <w:p w:rsidR="00A00C40" w:rsidRDefault="00A00C40" w:rsidP="0092532F">
      <w:pPr>
        <w:jc w:val="both"/>
        <w:rPr>
          <w:b/>
        </w:rPr>
      </w:pPr>
    </w:p>
    <w:p w:rsidR="004B668C" w:rsidRDefault="004B668C" w:rsidP="0092532F">
      <w:pPr>
        <w:jc w:val="both"/>
        <w:rPr>
          <w:b/>
        </w:rPr>
      </w:pPr>
    </w:p>
    <w:p w:rsidR="004B668C" w:rsidRPr="004B668C" w:rsidRDefault="004B668C" w:rsidP="0092532F">
      <w:pPr>
        <w:jc w:val="both"/>
        <w:rPr>
          <w:sz w:val="16"/>
          <w:szCs w:val="16"/>
        </w:rPr>
      </w:pPr>
      <w:r w:rsidRPr="004B668C">
        <w:rPr>
          <w:sz w:val="16"/>
          <w:szCs w:val="16"/>
        </w:rPr>
        <w:t>(Wenn Sie den Vertrag widerrufen wollen, dann füllen Sie bitte dieses Formular aus und senden Sie es zurück.</w:t>
      </w:r>
      <w:r>
        <w:rPr>
          <w:sz w:val="16"/>
          <w:szCs w:val="16"/>
        </w:rPr>
        <w:t xml:space="preserve"> Alternativ per Fax 0451-200609-66 oder per E-Mail info@taschenrechner.de</w:t>
      </w:r>
      <w:r w:rsidRPr="004B668C">
        <w:rPr>
          <w:sz w:val="16"/>
          <w:szCs w:val="16"/>
        </w:rPr>
        <w:t>)</w:t>
      </w:r>
    </w:p>
    <w:p w:rsidR="00A00C40" w:rsidRDefault="00A00C40" w:rsidP="0092532F">
      <w:pPr>
        <w:jc w:val="both"/>
      </w:pPr>
    </w:p>
    <w:p w:rsidR="004B668C" w:rsidRDefault="004B668C" w:rsidP="0092532F">
      <w:pPr>
        <w:jc w:val="both"/>
      </w:pPr>
    </w:p>
    <w:p w:rsidR="004B668C" w:rsidRDefault="004B668C" w:rsidP="0092532F">
      <w:pPr>
        <w:jc w:val="both"/>
      </w:pPr>
      <w:r w:rsidRPr="004B668C">
        <w:t xml:space="preserve">Hiermit widerrufe(n) ich/wir (*) den von mir/uns (*) abgeschlossenen Vertrag über den Kauf der folgenden Waren (*)/die Erbringung der </w:t>
      </w:r>
      <w:r>
        <w:t xml:space="preserve">folgenden </w:t>
      </w:r>
      <w:r w:rsidRPr="004B668C">
        <w:t>Dienstleistung (*)</w:t>
      </w:r>
    </w:p>
    <w:p w:rsidR="004B668C" w:rsidRDefault="004B668C" w:rsidP="0092532F">
      <w:pPr>
        <w:pBdr>
          <w:bottom w:val="single" w:sz="12" w:space="1" w:color="auto"/>
        </w:pBdr>
        <w:jc w:val="both"/>
      </w:pPr>
    </w:p>
    <w:p w:rsidR="004B668C" w:rsidRDefault="004B668C" w:rsidP="0092532F">
      <w:pPr>
        <w:pBdr>
          <w:bottom w:val="single" w:sz="12" w:space="1" w:color="auto"/>
        </w:pBdr>
        <w:jc w:val="both"/>
      </w:pPr>
    </w:p>
    <w:p w:rsidR="004B668C" w:rsidRDefault="004B668C" w:rsidP="0092532F">
      <w:pPr>
        <w:jc w:val="both"/>
      </w:pPr>
    </w:p>
    <w:p w:rsidR="004B668C" w:rsidRDefault="004B668C" w:rsidP="0092532F">
      <w:pPr>
        <w:jc w:val="both"/>
      </w:pPr>
    </w:p>
    <w:p w:rsidR="004B668C" w:rsidRDefault="004B668C" w:rsidP="0092532F">
      <w:pPr>
        <w:pBdr>
          <w:top w:val="single" w:sz="12" w:space="1" w:color="auto"/>
          <w:bottom w:val="single" w:sz="12" w:space="1" w:color="auto"/>
        </w:pBdr>
        <w:jc w:val="both"/>
      </w:pPr>
    </w:p>
    <w:p w:rsidR="004B668C" w:rsidRDefault="004B668C" w:rsidP="0092532F">
      <w:pPr>
        <w:pBdr>
          <w:top w:val="single" w:sz="12" w:space="1" w:color="auto"/>
          <w:bottom w:val="single" w:sz="12" w:space="1" w:color="auto"/>
        </w:pBdr>
        <w:jc w:val="both"/>
      </w:pPr>
    </w:p>
    <w:p w:rsidR="004B668C" w:rsidRDefault="004B668C" w:rsidP="0092532F">
      <w:pPr>
        <w:jc w:val="both"/>
      </w:pPr>
    </w:p>
    <w:p w:rsidR="004B668C" w:rsidRDefault="004B668C" w:rsidP="0092532F">
      <w:pPr>
        <w:jc w:val="both"/>
      </w:pPr>
    </w:p>
    <w:p w:rsidR="004B668C" w:rsidRDefault="004B668C" w:rsidP="0092532F">
      <w:pPr>
        <w:jc w:val="both"/>
      </w:pPr>
      <w:r w:rsidRPr="004B668C">
        <w:t>bestellt am (*)/erhalten am (*)</w:t>
      </w:r>
      <w:r>
        <w:t xml:space="preserve"> _________________________________________________________</w:t>
      </w:r>
    </w:p>
    <w:p w:rsidR="004B668C" w:rsidRDefault="004B668C" w:rsidP="0092532F">
      <w:pPr>
        <w:jc w:val="both"/>
      </w:pPr>
    </w:p>
    <w:p w:rsidR="004B668C" w:rsidRDefault="004B668C" w:rsidP="0092532F">
      <w:pPr>
        <w:jc w:val="both"/>
      </w:pPr>
    </w:p>
    <w:p w:rsidR="004B668C" w:rsidRDefault="004B668C" w:rsidP="0092532F">
      <w:pPr>
        <w:jc w:val="both"/>
      </w:pPr>
      <w:r>
        <w:t xml:space="preserve">Name </w:t>
      </w:r>
      <w:r w:rsidRPr="004B668C">
        <w:t>des/der Verbraucher(s)</w:t>
      </w:r>
      <w:r>
        <w:t xml:space="preserve"> _________________________________________________________</w:t>
      </w:r>
    </w:p>
    <w:p w:rsidR="004B668C" w:rsidRDefault="004B668C" w:rsidP="0092532F">
      <w:pPr>
        <w:jc w:val="both"/>
      </w:pPr>
    </w:p>
    <w:p w:rsidR="004B668C" w:rsidRDefault="004B668C" w:rsidP="0092532F">
      <w:pPr>
        <w:jc w:val="both"/>
      </w:pPr>
    </w:p>
    <w:p w:rsidR="004B668C" w:rsidRDefault="004B668C" w:rsidP="0092532F">
      <w:pPr>
        <w:jc w:val="both"/>
      </w:pPr>
      <w:r>
        <w:t>Anschrift des/der Verbraucher(s)_______________________________________________________</w:t>
      </w:r>
    </w:p>
    <w:p w:rsidR="004B668C" w:rsidRDefault="004B668C" w:rsidP="0092532F">
      <w:pPr>
        <w:jc w:val="both"/>
      </w:pPr>
    </w:p>
    <w:p w:rsidR="004B668C" w:rsidRDefault="004B668C" w:rsidP="0092532F">
      <w:pPr>
        <w:jc w:val="both"/>
      </w:pPr>
    </w:p>
    <w:p w:rsidR="004B668C" w:rsidRDefault="004B668C" w:rsidP="0092532F">
      <w:pPr>
        <w:jc w:val="both"/>
      </w:pPr>
      <w:r>
        <w:t>Bestell-/Auftragsnummer _____________________________________________________________</w:t>
      </w:r>
    </w:p>
    <w:p w:rsidR="004B668C" w:rsidRDefault="004B668C" w:rsidP="0092532F">
      <w:pPr>
        <w:jc w:val="both"/>
      </w:pPr>
    </w:p>
    <w:p w:rsidR="004B668C" w:rsidRDefault="004B668C" w:rsidP="0092532F">
      <w:pPr>
        <w:jc w:val="both"/>
      </w:pPr>
    </w:p>
    <w:p w:rsidR="004B668C" w:rsidRDefault="004B668C" w:rsidP="0092532F">
      <w:pPr>
        <w:jc w:val="both"/>
      </w:pPr>
      <w:r>
        <w:t>Unterschrift (nur bei Mitteilung auf Papier)________________________________________________</w:t>
      </w:r>
    </w:p>
    <w:p w:rsidR="004B668C" w:rsidRDefault="004B668C" w:rsidP="0092532F">
      <w:pPr>
        <w:jc w:val="both"/>
      </w:pPr>
    </w:p>
    <w:p w:rsidR="004B668C" w:rsidRDefault="004B668C" w:rsidP="0092532F">
      <w:pPr>
        <w:jc w:val="both"/>
      </w:pPr>
    </w:p>
    <w:p w:rsidR="004B668C" w:rsidRDefault="004B668C" w:rsidP="0092532F">
      <w:pPr>
        <w:jc w:val="both"/>
      </w:pPr>
      <w:r>
        <w:t>Datum____________________________________________________________________________</w:t>
      </w:r>
    </w:p>
    <w:p w:rsidR="004B668C" w:rsidRDefault="004B668C" w:rsidP="0092532F">
      <w:pPr>
        <w:jc w:val="both"/>
      </w:pPr>
    </w:p>
    <w:p w:rsidR="004B668C" w:rsidRDefault="004B668C" w:rsidP="0092532F">
      <w:pPr>
        <w:jc w:val="both"/>
      </w:pPr>
    </w:p>
    <w:p w:rsidR="004B668C" w:rsidRDefault="004B668C" w:rsidP="0092532F">
      <w:pPr>
        <w:jc w:val="both"/>
      </w:pPr>
      <w:r>
        <w:t xml:space="preserve">* </w:t>
      </w:r>
      <w:r w:rsidR="00E57C77">
        <w:t>Unzutreffendes bitte s</w:t>
      </w:r>
      <w:bookmarkStart w:id="0" w:name="_GoBack"/>
      <w:bookmarkEnd w:id="0"/>
      <w:r>
        <w:t>treichen</w:t>
      </w:r>
    </w:p>
    <w:sectPr w:rsidR="004B668C" w:rsidSect="00631904">
      <w:headerReference w:type="first" r:id="rId7"/>
      <w:pgSz w:w="11907" w:h="16840"/>
      <w:pgMar w:top="1418" w:right="1418" w:bottom="1134" w:left="1418" w:header="720" w:footer="97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314" w:rsidRDefault="00C12314">
      <w:r>
        <w:separator/>
      </w:r>
    </w:p>
  </w:endnote>
  <w:endnote w:type="continuationSeparator" w:id="0">
    <w:p w:rsidR="00C12314" w:rsidRDefault="00C12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314" w:rsidRDefault="00C12314">
      <w:r>
        <w:separator/>
      </w:r>
    </w:p>
  </w:footnote>
  <w:footnote w:type="continuationSeparator" w:id="0">
    <w:p w:rsidR="00C12314" w:rsidRDefault="00C123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D4D" w:rsidRDefault="004B668C">
    <w:pPr>
      <w:pStyle w:val="Kopfzeile"/>
      <w:jc w:val="right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3151505</wp:posOffset>
              </wp:positionH>
              <wp:positionV relativeFrom="paragraph">
                <wp:posOffset>2540</wp:posOffset>
              </wp:positionV>
              <wp:extent cx="2628900" cy="967740"/>
              <wp:effectExtent l="0" t="2540" r="1270" b="1270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8900" cy="967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6D4D" w:rsidRPr="00061EF7" w:rsidRDefault="009B6D4D" w:rsidP="00061EF7">
                          <w:pPr>
                            <w:jc w:val="center"/>
                            <w:rPr>
                              <w:rFonts w:ascii="Arial Narrow" w:hAnsi="Arial Narrow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248.15pt;margin-top:.2pt;width:207pt;height:76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" filled="f" stroked="f">
              <v:textbox inset="0,0,0,0">
                <w:txbxContent>
                  <w:p w:rsidR="009B6D4D" w:rsidRPr="00061EF7" w:rsidRDefault="009B6D4D" w:rsidP="00061EF7">
                    <w:pPr>
                      <w:jc w:val="center"/>
                      <w:rPr>
                        <w:rFonts w:ascii="Arial Narrow" w:hAnsi="Arial Narrow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9B6D4D" w:rsidRDefault="009B6D4D">
    <w:pPr>
      <w:pStyle w:val="Kopfzeile"/>
      <w:jc w:val="right"/>
      <w:rPr>
        <w:noProof/>
      </w:rPr>
    </w:pPr>
  </w:p>
  <w:p w:rsidR="009B6D4D" w:rsidRDefault="009B6D4D">
    <w:pPr>
      <w:pStyle w:val="Kopfzeile"/>
      <w:jc w:val="right"/>
      <w:rPr>
        <w:noProof/>
      </w:rPr>
    </w:pPr>
  </w:p>
  <w:p w:rsidR="009B6D4D" w:rsidRDefault="009B6D4D">
    <w:pPr>
      <w:pStyle w:val="Kopfzeile"/>
      <w:jc w:val="right"/>
      <w:rPr>
        <w:noProof/>
      </w:rPr>
    </w:pPr>
  </w:p>
  <w:p w:rsidR="009B6D4D" w:rsidRDefault="009B6D4D">
    <w:pPr>
      <w:pStyle w:val="Kopfzeile"/>
      <w:jc w:val="right"/>
      <w:rPr>
        <w:noProof/>
      </w:rPr>
    </w:pPr>
  </w:p>
  <w:p w:rsidR="009B6D4D" w:rsidRDefault="009B6D4D">
    <w:pPr>
      <w:pStyle w:val="Kopfzeile"/>
      <w:jc w:val="right"/>
    </w:pPr>
  </w:p>
  <w:p w:rsidR="009B6D4D" w:rsidRDefault="009B6D4D">
    <w:pPr>
      <w:pStyle w:val="Kopfzeile"/>
      <w:jc w:val="right"/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315"/>
      <w:gridCol w:w="3895"/>
    </w:tblGrid>
    <w:tr w:rsidR="009B6D4D" w:rsidRPr="00FD63C6">
      <w:tc>
        <w:tcPr>
          <w:tcW w:w="5315" w:type="dxa"/>
        </w:tcPr>
        <w:p w:rsidR="009B6D4D" w:rsidRPr="00FD63C6" w:rsidRDefault="009B6D4D">
          <w:pPr>
            <w:pStyle w:val="Kopfzeile"/>
            <w:tabs>
              <w:tab w:val="clear" w:pos="4536"/>
              <w:tab w:val="center" w:pos="-1843"/>
              <w:tab w:val="left" w:pos="5245"/>
            </w:tabs>
            <w:rPr>
              <w:rFonts w:ascii="Arial Narrow" w:hAnsi="Arial Narrow"/>
              <w:sz w:val="16"/>
              <w:lang w:val="en-GB"/>
            </w:rPr>
          </w:pPr>
        </w:p>
        <w:p w:rsidR="009B6D4D" w:rsidRPr="00847641" w:rsidRDefault="009B6D4D" w:rsidP="00847641">
          <w:pPr>
            <w:pStyle w:val="Kopfzeile"/>
            <w:tabs>
              <w:tab w:val="clear" w:pos="4536"/>
              <w:tab w:val="center" w:pos="-1843"/>
              <w:tab w:val="left" w:pos="5245"/>
            </w:tabs>
            <w:rPr>
              <w:rFonts w:ascii="Arial Narrow" w:hAnsi="Arial Narrow"/>
              <w:u w:val="single"/>
            </w:rPr>
          </w:pPr>
        </w:p>
      </w:tc>
      <w:tc>
        <w:tcPr>
          <w:tcW w:w="3895" w:type="dxa"/>
          <w:vAlign w:val="bottom"/>
        </w:tcPr>
        <w:p w:rsidR="009B6D4D" w:rsidRPr="00FD63C6" w:rsidRDefault="009B6D4D" w:rsidP="00267F53">
          <w:pPr>
            <w:pStyle w:val="Kopfzeile"/>
            <w:tabs>
              <w:tab w:val="clear" w:pos="4536"/>
              <w:tab w:val="left" w:pos="5245"/>
            </w:tabs>
            <w:jc w:val="right"/>
            <w:rPr>
              <w:rFonts w:ascii="Arial Narrow" w:hAnsi="Arial Narrow"/>
              <w:lang w:val="en-GB"/>
            </w:rPr>
          </w:pPr>
        </w:p>
      </w:tc>
    </w:tr>
    <w:tr w:rsidR="009B6D4D" w:rsidRPr="00FD63C6">
      <w:tc>
        <w:tcPr>
          <w:tcW w:w="5315" w:type="dxa"/>
        </w:tcPr>
        <w:p w:rsidR="009B6D4D" w:rsidRPr="00FD63C6" w:rsidRDefault="009B6D4D">
          <w:pPr>
            <w:pStyle w:val="Kopfzeile"/>
            <w:tabs>
              <w:tab w:val="clear" w:pos="4536"/>
              <w:tab w:val="center" w:pos="-1843"/>
              <w:tab w:val="left" w:pos="5245"/>
            </w:tabs>
            <w:rPr>
              <w:lang w:val="en-GB"/>
            </w:rPr>
          </w:pPr>
        </w:p>
      </w:tc>
      <w:tc>
        <w:tcPr>
          <w:tcW w:w="3895" w:type="dxa"/>
        </w:tcPr>
        <w:p w:rsidR="009B6D4D" w:rsidRPr="00FD63C6" w:rsidRDefault="009B6D4D">
          <w:pPr>
            <w:pStyle w:val="Kopfzeile"/>
            <w:tabs>
              <w:tab w:val="clear" w:pos="4536"/>
              <w:tab w:val="left" w:pos="5245"/>
            </w:tabs>
            <w:rPr>
              <w:lang w:val="en-GB"/>
            </w:rPr>
          </w:pPr>
        </w:p>
      </w:tc>
    </w:tr>
    <w:tr w:rsidR="009B6D4D" w:rsidRPr="00EE1312">
      <w:tc>
        <w:tcPr>
          <w:tcW w:w="5315" w:type="dxa"/>
        </w:tcPr>
        <w:p w:rsidR="009B6D4D" w:rsidRPr="00EE1312" w:rsidRDefault="004B668C">
          <w:pPr>
            <w:pStyle w:val="Kopfzeile"/>
            <w:tabs>
              <w:tab w:val="clear" w:pos="4536"/>
              <w:tab w:val="center" w:pos="-1843"/>
              <w:tab w:val="left" w:pos="5245"/>
            </w:tabs>
          </w:pPr>
          <w:r>
            <w:t>Böttcher Datentechnik GmbH</w:t>
          </w:r>
        </w:p>
      </w:tc>
      <w:tc>
        <w:tcPr>
          <w:tcW w:w="3895" w:type="dxa"/>
        </w:tcPr>
        <w:p w:rsidR="009B6D4D" w:rsidRPr="00EE1312" w:rsidRDefault="009B6D4D">
          <w:pPr>
            <w:pStyle w:val="Kopfzeile"/>
            <w:tabs>
              <w:tab w:val="clear" w:pos="4536"/>
              <w:tab w:val="left" w:pos="5245"/>
            </w:tabs>
          </w:pPr>
        </w:p>
      </w:tc>
    </w:tr>
    <w:tr w:rsidR="009B6D4D" w:rsidRPr="00EE1312">
      <w:tc>
        <w:tcPr>
          <w:tcW w:w="5315" w:type="dxa"/>
        </w:tcPr>
        <w:p w:rsidR="009B6D4D" w:rsidRPr="00EE1312" w:rsidRDefault="004B668C">
          <w:pPr>
            <w:pStyle w:val="Kopfzeile"/>
            <w:tabs>
              <w:tab w:val="clear" w:pos="4536"/>
              <w:tab w:val="center" w:pos="-1843"/>
              <w:tab w:val="left" w:pos="5245"/>
            </w:tabs>
          </w:pPr>
          <w:r>
            <w:t>Rapsacker 8</w:t>
          </w:r>
        </w:p>
      </w:tc>
      <w:tc>
        <w:tcPr>
          <w:tcW w:w="3895" w:type="dxa"/>
        </w:tcPr>
        <w:p w:rsidR="009B6D4D" w:rsidRPr="00EE1312" w:rsidRDefault="009B6D4D">
          <w:pPr>
            <w:pStyle w:val="Kopfzeile"/>
            <w:tabs>
              <w:tab w:val="clear" w:pos="4536"/>
              <w:tab w:val="center" w:pos="-1843"/>
              <w:tab w:val="left" w:pos="5245"/>
            </w:tabs>
          </w:pPr>
        </w:p>
      </w:tc>
    </w:tr>
    <w:tr w:rsidR="009B6D4D" w:rsidRPr="00EE1312">
      <w:tc>
        <w:tcPr>
          <w:tcW w:w="5315" w:type="dxa"/>
        </w:tcPr>
        <w:p w:rsidR="009B6D4D" w:rsidRPr="00EE1312" w:rsidRDefault="009B6D4D">
          <w:pPr>
            <w:pStyle w:val="Kopfzeile"/>
            <w:tabs>
              <w:tab w:val="clear" w:pos="4536"/>
              <w:tab w:val="center" w:pos="-1843"/>
              <w:tab w:val="left" w:pos="5245"/>
            </w:tabs>
          </w:pPr>
        </w:p>
      </w:tc>
      <w:tc>
        <w:tcPr>
          <w:tcW w:w="3895" w:type="dxa"/>
        </w:tcPr>
        <w:p w:rsidR="009B6D4D" w:rsidRPr="00EE1312" w:rsidRDefault="009B6D4D">
          <w:pPr>
            <w:pStyle w:val="Kopfzeile"/>
            <w:tabs>
              <w:tab w:val="clear" w:pos="4536"/>
              <w:tab w:val="center" w:pos="-1843"/>
              <w:tab w:val="left" w:pos="639"/>
              <w:tab w:val="left" w:pos="5245"/>
            </w:tabs>
          </w:pPr>
        </w:p>
      </w:tc>
    </w:tr>
    <w:tr w:rsidR="009B6D4D" w:rsidRPr="00EE1312">
      <w:tc>
        <w:tcPr>
          <w:tcW w:w="5315" w:type="dxa"/>
        </w:tcPr>
        <w:p w:rsidR="009B6D4D" w:rsidRPr="00EE1312" w:rsidRDefault="004B668C">
          <w:pPr>
            <w:pStyle w:val="Kopfzeile"/>
            <w:tabs>
              <w:tab w:val="clear" w:pos="4536"/>
              <w:tab w:val="center" w:pos="-1843"/>
              <w:tab w:val="left" w:pos="5245"/>
            </w:tabs>
          </w:pPr>
          <w:r>
            <w:t>23556 Lübeck</w:t>
          </w:r>
        </w:p>
      </w:tc>
      <w:tc>
        <w:tcPr>
          <w:tcW w:w="3895" w:type="dxa"/>
        </w:tcPr>
        <w:p w:rsidR="009B6D4D" w:rsidRPr="00EE1312" w:rsidRDefault="009B6D4D">
          <w:pPr>
            <w:pStyle w:val="Kopfzeile"/>
            <w:tabs>
              <w:tab w:val="clear" w:pos="4536"/>
              <w:tab w:val="center" w:pos="-1843"/>
              <w:tab w:val="left" w:pos="639"/>
              <w:tab w:val="left" w:pos="5245"/>
            </w:tabs>
          </w:pPr>
        </w:p>
      </w:tc>
    </w:tr>
    <w:tr w:rsidR="009B6D4D" w:rsidRPr="00EE1312">
      <w:tc>
        <w:tcPr>
          <w:tcW w:w="5315" w:type="dxa"/>
        </w:tcPr>
        <w:p w:rsidR="009B6D4D" w:rsidRPr="00EE1312" w:rsidRDefault="009B6D4D">
          <w:pPr>
            <w:pStyle w:val="Kopfzeile"/>
            <w:tabs>
              <w:tab w:val="clear" w:pos="4536"/>
              <w:tab w:val="center" w:pos="-1843"/>
              <w:tab w:val="left" w:pos="5245"/>
            </w:tabs>
          </w:pPr>
        </w:p>
      </w:tc>
      <w:tc>
        <w:tcPr>
          <w:tcW w:w="3895" w:type="dxa"/>
        </w:tcPr>
        <w:p w:rsidR="009B6D4D" w:rsidRPr="00EE1312" w:rsidRDefault="009B6D4D">
          <w:pPr>
            <w:pStyle w:val="Kopfzeile"/>
            <w:tabs>
              <w:tab w:val="clear" w:pos="4536"/>
              <w:tab w:val="center" w:pos="-1843"/>
              <w:tab w:val="left" w:pos="639"/>
              <w:tab w:val="left" w:pos="5245"/>
            </w:tabs>
          </w:pPr>
        </w:p>
      </w:tc>
    </w:tr>
  </w:tbl>
  <w:p w:rsidR="009B6D4D" w:rsidRDefault="004B668C">
    <w:pPr>
      <w:pStyle w:val="Kopfzeile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-900430</wp:posOffset>
              </wp:positionH>
              <wp:positionV relativeFrom="paragraph">
                <wp:posOffset>746125</wp:posOffset>
              </wp:positionV>
              <wp:extent cx="274320" cy="0"/>
              <wp:effectExtent l="13970" t="12700" r="6985" b="635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27432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3CA86C" id="Line 1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0.9pt,58.75pt" to="-49.3pt,5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" o:allowincell="f" strokecolor="silver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323508"/>
    <w:multiLevelType w:val="hybridMultilevel"/>
    <w:tmpl w:val="5F16698E"/>
    <w:lvl w:ilvl="0" w:tplc="F5B01C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-Porto::GUID" w:val="{869d1190-f1b0-4573-b387-bfecd50ef534}"/>
  </w:docVars>
  <w:rsids>
    <w:rsidRoot w:val="004B668C"/>
    <w:rsid w:val="00014125"/>
    <w:rsid w:val="00061EF7"/>
    <w:rsid w:val="000E2EB2"/>
    <w:rsid w:val="00145BBC"/>
    <w:rsid w:val="001556E9"/>
    <w:rsid w:val="00207074"/>
    <w:rsid w:val="00246119"/>
    <w:rsid w:val="00267F53"/>
    <w:rsid w:val="002710E8"/>
    <w:rsid w:val="002759F2"/>
    <w:rsid w:val="00281AA2"/>
    <w:rsid w:val="00297BB6"/>
    <w:rsid w:val="002A708B"/>
    <w:rsid w:val="002B5162"/>
    <w:rsid w:val="002C0215"/>
    <w:rsid w:val="0031421D"/>
    <w:rsid w:val="0034180E"/>
    <w:rsid w:val="00365358"/>
    <w:rsid w:val="003A696D"/>
    <w:rsid w:val="003F2E4D"/>
    <w:rsid w:val="004A3505"/>
    <w:rsid w:val="004B668C"/>
    <w:rsid w:val="004C54DE"/>
    <w:rsid w:val="00507972"/>
    <w:rsid w:val="00527FF4"/>
    <w:rsid w:val="00566A8F"/>
    <w:rsid w:val="005A431A"/>
    <w:rsid w:val="005D2248"/>
    <w:rsid w:val="005E2E3A"/>
    <w:rsid w:val="005F6FA2"/>
    <w:rsid w:val="0061636D"/>
    <w:rsid w:val="00617901"/>
    <w:rsid w:val="00625013"/>
    <w:rsid w:val="00630448"/>
    <w:rsid w:val="00631904"/>
    <w:rsid w:val="0066085E"/>
    <w:rsid w:val="0067107C"/>
    <w:rsid w:val="00700162"/>
    <w:rsid w:val="00703B61"/>
    <w:rsid w:val="00761879"/>
    <w:rsid w:val="00782817"/>
    <w:rsid w:val="007E307C"/>
    <w:rsid w:val="00847641"/>
    <w:rsid w:val="00860EB7"/>
    <w:rsid w:val="008734E7"/>
    <w:rsid w:val="008A1981"/>
    <w:rsid w:val="008D47FA"/>
    <w:rsid w:val="00902FA3"/>
    <w:rsid w:val="0092532F"/>
    <w:rsid w:val="00954EDC"/>
    <w:rsid w:val="009639BD"/>
    <w:rsid w:val="0096459F"/>
    <w:rsid w:val="00982103"/>
    <w:rsid w:val="009A4F9F"/>
    <w:rsid w:val="009B6D4D"/>
    <w:rsid w:val="009E208D"/>
    <w:rsid w:val="00A00AB5"/>
    <w:rsid w:val="00A00C40"/>
    <w:rsid w:val="00A039BC"/>
    <w:rsid w:val="00A62201"/>
    <w:rsid w:val="00AE1754"/>
    <w:rsid w:val="00B32DA7"/>
    <w:rsid w:val="00B4329B"/>
    <w:rsid w:val="00B74F64"/>
    <w:rsid w:val="00BE069A"/>
    <w:rsid w:val="00BE0FCB"/>
    <w:rsid w:val="00C12314"/>
    <w:rsid w:val="00C203C8"/>
    <w:rsid w:val="00D63FF3"/>
    <w:rsid w:val="00E57C77"/>
    <w:rsid w:val="00E60912"/>
    <w:rsid w:val="00EE1312"/>
    <w:rsid w:val="00EF52A0"/>
    <w:rsid w:val="00F72B68"/>
    <w:rsid w:val="00F76FC0"/>
    <w:rsid w:val="00FC2A8F"/>
    <w:rsid w:val="00FD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45D2E9E-8D76-4BC4-843F-1FC48EE99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1312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63190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31904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631904"/>
  </w:style>
  <w:style w:type="character" w:styleId="Hyperlink">
    <w:name w:val="Hyperlink"/>
    <w:rsid w:val="006319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nnis\Dropbox\Briefpapier%20priva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Briefpapier privat</Template>
  <TotalTime>0</TotalTime>
  <Pages>1</Pages>
  <Words>130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[Anrede]</vt:lpstr>
    </vt:vector>
  </TitlesOfParts>
  <Company>Netzwerge</Company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[Anrede]</dc:title>
  <dc:subject/>
  <dc:creator>Dennis</dc:creator>
  <cp:keywords/>
  <cp:lastModifiedBy>Dennis</cp:lastModifiedBy>
  <cp:revision>2</cp:revision>
  <cp:lastPrinted>2014-06-03T09:40:00Z</cp:lastPrinted>
  <dcterms:created xsi:type="dcterms:W3CDTF">2014-06-03T09:29:00Z</dcterms:created>
  <dcterms:modified xsi:type="dcterms:W3CDTF">2014-06-03T09:40:00Z</dcterms:modified>
</cp:coreProperties>
</file>